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leftFromText="141" w:rightFromText="141" w:horzAnchor="margin" w:tblpY="677"/>
        <w:tblW w:w="51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1837"/>
        <w:gridCol w:w="34"/>
        <w:gridCol w:w="2430"/>
        <w:gridCol w:w="1939"/>
      </w:tblGrid>
      <w:tr w:rsidR="000172E5" w:rsidRPr="00811922" w14:paraId="153ED546" w14:textId="77777777" w:rsidTr="000A0490">
        <w:tc>
          <w:tcPr>
            <w:tcW w:w="4988" w:type="pct"/>
            <w:gridSpan w:val="5"/>
            <w:shd w:val="clear" w:color="auto" w:fill="155078" w:themeFill="accent1"/>
            <w:vAlign w:val="bottom"/>
          </w:tcPr>
          <w:p w14:paraId="132BE00C" w14:textId="2C9370C6" w:rsidR="000172E5" w:rsidRPr="00811922" w:rsidRDefault="009003B9" w:rsidP="00404C0B">
            <w:pPr>
              <w:pStyle w:val="Nagwek1"/>
              <w:outlineLvl w:val="0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 o programie</w:t>
            </w:r>
          </w:p>
        </w:tc>
      </w:tr>
      <w:tr w:rsidR="000172E5" w:rsidRPr="00811922" w14:paraId="13A09E31" w14:textId="77777777" w:rsidTr="009003B9">
        <w:tc>
          <w:tcPr>
            <w:tcW w:w="1510" w:type="pct"/>
            <w:vAlign w:val="bottom"/>
          </w:tcPr>
          <w:p w14:paraId="268898A7" w14:textId="71D3D09B" w:rsidR="000172E5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Tytuł</w:t>
            </w:r>
            <w:r w:rsidR="00F330B9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="00F330B9">
              <w:rPr>
                <w:rFonts w:cstheme="minorHAnsi"/>
                <w:sz w:val="22"/>
                <w:szCs w:val="22"/>
              </w:rPr>
              <w:t>BIPu</w:t>
            </w:r>
            <w:proofErr w:type="spellEnd"/>
          </w:p>
        </w:tc>
        <w:tc>
          <w:tcPr>
            <w:tcW w:w="3477" w:type="pct"/>
            <w:gridSpan w:val="4"/>
            <w:tcBorders>
              <w:bottom w:val="single" w:sz="4" w:space="0" w:color="auto"/>
            </w:tcBorders>
            <w:vAlign w:val="bottom"/>
          </w:tcPr>
          <w:p w14:paraId="6154F7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5C94EE5D" w14:textId="77777777" w:rsidTr="009003B9">
        <w:tc>
          <w:tcPr>
            <w:tcW w:w="1510" w:type="pct"/>
            <w:vAlign w:val="bottom"/>
          </w:tcPr>
          <w:p w14:paraId="13E18762" w14:textId="0F12B08E" w:rsidR="000172E5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Uczelnia organizator</w:t>
            </w:r>
          </w:p>
        </w:tc>
        <w:tc>
          <w:tcPr>
            <w:tcW w:w="347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137C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3A20CD02" w14:textId="77777777" w:rsidTr="009003B9">
        <w:tc>
          <w:tcPr>
            <w:tcW w:w="1510" w:type="pct"/>
            <w:vAlign w:val="bottom"/>
          </w:tcPr>
          <w:p w14:paraId="1A009EFB" w14:textId="0412706E" w:rsidR="009003B9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Uczelnie partnerzy</w:t>
            </w:r>
            <w:r w:rsidR="00F330B9">
              <w:rPr>
                <w:rFonts w:cstheme="minorHAnsi"/>
                <w:sz w:val="22"/>
                <w:szCs w:val="22"/>
              </w:rPr>
              <w:t xml:space="preserve"> (w tym </w:t>
            </w:r>
            <w:bookmarkStart w:id="0" w:name="_GoBack"/>
            <w:bookmarkEnd w:id="0"/>
            <w:r w:rsidR="00F330B9">
              <w:rPr>
                <w:rFonts w:cstheme="minorHAnsi"/>
                <w:sz w:val="22"/>
                <w:szCs w:val="22"/>
              </w:rPr>
              <w:t>UW)</w:t>
            </w:r>
          </w:p>
        </w:tc>
        <w:tc>
          <w:tcPr>
            <w:tcW w:w="10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245CA7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032E63" w14:textId="74033535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FD5FB" w14:textId="293B27C0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1E0ACF2B" w14:textId="77777777" w:rsidTr="009003B9">
        <w:tc>
          <w:tcPr>
            <w:tcW w:w="1510" w:type="pct"/>
            <w:vAlign w:val="bottom"/>
          </w:tcPr>
          <w:p w14:paraId="541BD22E" w14:textId="1F3D6EA3" w:rsidR="009003B9" w:rsidRDefault="009003B9" w:rsidP="009003B9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B08D9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6F5A61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B0425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4C36" w:rsidRPr="00811922" w14:paraId="4E06D7C3" w14:textId="77777777" w:rsidTr="009003B9">
        <w:tc>
          <w:tcPr>
            <w:tcW w:w="1510" w:type="pct"/>
            <w:vAlign w:val="bottom"/>
          </w:tcPr>
          <w:p w14:paraId="6D2BF10A" w14:textId="625592EC" w:rsidR="00E04C36" w:rsidRDefault="00E04C36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CAEC64" w14:textId="50121FAA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DB9791" w14:textId="3A1D348E" w:rsidR="00E04C36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5243FB" w14:textId="3BF96DEC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5182" w:rsidRPr="00811922" w14:paraId="76414B72" w14:textId="77777777" w:rsidTr="009003B9">
        <w:tc>
          <w:tcPr>
            <w:tcW w:w="1510" w:type="pct"/>
            <w:vAlign w:val="bottom"/>
          </w:tcPr>
          <w:p w14:paraId="6D8E23E9" w14:textId="467CAE4C" w:rsidR="001E518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0481C8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38AEF" w14:textId="77777777" w:rsidR="001E518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25ABEC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0CFEE819" w14:textId="77777777" w:rsidTr="009003B9">
        <w:tc>
          <w:tcPr>
            <w:tcW w:w="1510" w:type="pct"/>
            <w:vAlign w:val="bottom"/>
          </w:tcPr>
          <w:p w14:paraId="731D5806" w14:textId="3A864C83" w:rsidR="009003B9" w:rsidRDefault="001E5182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Miejscowość, kraj odbywania fizycznej mobilności</w:t>
            </w:r>
          </w:p>
        </w:tc>
        <w:tc>
          <w:tcPr>
            <w:tcW w:w="10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C6D098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3D3F25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AC45D0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14BA7" w:rsidRPr="00811922" w14:paraId="0EF3A58D" w14:textId="77777777" w:rsidTr="009003B9">
        <w:tc>
          <w:tcPr>
            <w:tcW w:w="1510" w:type="pct"/>
            <w:vAlign w:val="bottom"/>
          </w:tcPr>
          <w:p w14:paraId="40AB6797" w14:textId="77777777" w:rsidR="001E5182" w:rsidRDefault="001E5182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</w:p>
          <w:p w14:paraId="0EE97EF1" w14:textId="3837685C" w:rsidR="009003B9" w:rsidRDefault="009003B9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Daty trwania </w:t>
            </w:r>
            <w:r w:rsidRPr="009003B9">
              <w:rPr>
                <w:rFonts w:cstheme="minorHAnsi"/>
                <w:b/>
                <w:sz w:val="22"/>
                <w:szCs w:val="22"/>
              </w:rPr>
              <w:t>fizycznej</w:t>
            </w:r>
            <w:r>
              <w:rPr>
                <w:rFonts w:cstheme="minorHAnsi"/>
                <w:sz w:val="22"/>
                <w:szCs w:val="22"/>
              </w:rPr>
              <w:t xml:space="preserve"> mobilności </w:t>
            </w:r>
          </w:p>
          <w:p w14:paraId="588955CD" w14:textId="02BFB0AD" w:rsidR="00514BA7" w:rsidRPr="00811922" w:rsidRDefault="009003B9" w:rsidP="009003B9">
            <w:pPr>
              <w:pStyle w:val="Wcicienormalne"/>
              <w:spacing w:before="0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(min. 5 dni)</w:t>
            </w:r>
          </w:p>
        </w:tc>
        <w:tc>
          <w:tcPr>
            <w:tcW w:w="10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F31CB6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A1388D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AD35BF" w14:textId="69845664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31F4B6C5" w14:textId="77777777" w:rsidTr="009003B9">
        <w:tc>
          <w:tcPr>
            <w:tcW w:w="1510" w:type="pct"/>
            <w:vAlign w:val="bottom"/>
          </w:tcPr>
          <w:p w14:paraId="3422B870" w14:textId="6FF051F8" w:rsidR="000172E5" w:rsidRPr="00811922" w:rsidRDefault="009003B9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Daty trwania</w:t>
            </w:r>
            <w:r w:rsidRPr="001E5182">
              <w:rPr>
                <w:rFonts w:cstheme="minorHAnsi"/>
                <w:b/>
                <w:sz w:val="22"/>
                <w:szCs w:val="22"/>
              </w:rPr>
              <w:t xml:space="preserve"> wirtualnej</w:t>
            </w:r>
            <w:r>
              <w:rPr>
                <w:rFonts w:cstheme="minorHAnsi"/>
                <w:sz w:val="22"/>
                <w:szCs w:val="22"/>
              </w:rPr>
              <w:t xml:space="preserve"> mobilności (element obowiązkowy przed lub po fizycznej mobilności)</w:t>
            </w:r>
          </w:p>
        </w:tc>
        <w:tc>
          <w:tcPr>
            <w:tcW w:w="3477" w:type="pct"/>
            <w:gridSpan w:val="4"/>
            <w:tcBorders>
              <w:bottom w:val="single" w:sz="4" w:space="0" w:color="auto"/>
            </w:tcBorders>
            <w:vAlign w:val="bottom"/>
          </w:tcPr>
          <w:p w14:paraId="330A6C9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70EDD285" w14:textId="77777777" w:rsidTr="000A0490">
        <w:trPr>
          <w:trHeight w:val="54"/>
        </w:trPr>
        <w:tc>
          <w:tcPr>
            <w:tcW w:w="4988" w:type="pct"/>
            <w:gridSpan w:val="5"/>
            <w:shd w:val="clear" w:color="auto" w:fill="auto"/>
            <w:vAlign w:val="bottom"/>
          </w:tcPr>
          <w:p w14:paraId="14147C36" w14:textId="77777777" w:rsidR="000172E5" w:rsidRPr="00811922" w:rsidRDefault="000172E5" w:rsidP="00404C0B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0172E5" w:rsidRPr="00811922" w14:paraId="447FEB76" w14:textId="77777777" w:rsidTr="000A0490">
        <w:tc>
          <w:tcPr>
            <w:tcW w:w="4988" w:type="pct"/>
            <w:gridSpan w:val="5"/>
            <w:shd w:val="clear" w:color="auto" w:fill="155078" w:themeFill="accent1"/>
            <w:vAlign w:val="bottom"/>
          </w:tcPr>
          <w:p w14:paraId="6EB22D47" w14:textId="5EB7A7B2" w:rsidR="000172E5" w:rsidRPr="00811922" w:rsidRDefault="00CF3C39" w:rsidP="00404C0B">
            <w:pPr>
              <w:pStyle w:val="Nagwek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</w:t>
            </w:r>
            <w:r w:rsidR="001E518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dot. organizacji po stronie UW</w:t>
            </w:r>
          </w:p>
        </w:tc>
      </w:tr>
      <w:tr w:rsidR="000172E5" w:rsidRPr="00811922" w14:paraId="0F067F07" w14:textId="77777777" w:rsidTr="009003B9">
        <w:tc>
          <w:tcPr>
            <w:tcW w:w="1510" w:type="pct"/>
            <w:vAlign w:val="bottom"/>
          </w:tcPr>
          <w:p w14:paraId="7A78F2A4" w14:textId="28FCDA10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Nazwa jednostki UW</w:t>
            </w:r>
          </w:p>
        </w:tc>
        <w:tc>
          <w:tcPr>
            <w:tcW w:w="3477" w:type="pct"/>
            <w:gridSpan w:val="4"/>
            <w:tcBorders>
              <w:bottom w:val="single" w:sz="4" w:space="0" w:color="auto"/>
            </w:tcBorders>
            <w:vAlign w:val="bottom"/>
          </w:tcPr>
          <w:p w14:paraId="0D01898C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45CB8BE9" w14:textId="77777777" w:rsidTr="009003B9">
        <w:tc>
          <w:tcPr>
            <w:tcW w:w="1510" w:type="pct"/>
            <w:vAlign w:val="bottom"/>
          </w:tcPr>
          <w:p w14:paraId="0743E7BE" w14:textId="38B105F9" w:rsidR="000172E5" w:rsidRPr="0081192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Osoba odpowiedzialna za organizację</w:t>
            </w:r>
            <w:r w:rsidR="00F330B9">
              <w:rPr>
                <w:rFonts w:cstheme="minorHAnsi"/>
                <w:sz w:val="22"/>
                <w:szCs w:val="22"/>
              </w:rPr>
              <w:t xml:space="preserve"> wyjazdu na BIP</w:t>
            </w:r>
            <w:r>
              <w:rPr>
                <w:rFonts w:cstheme="minorHAnsi"/>
                <w:sz w:val="22"/>
                <w:szCs w:val="22"/>
              </w:rPr>
              <w:t xml:space="preserve"> (imię, nazwisko, tel., e-mail)</w:t>
            </w:r>
          </w:p>
        </w:tc>
        <w:tc>
          <w:tcPr>
            <w:tcW w:w="347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E2057" w14:textId="0B0A516C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2DEBE5F9" w14:textId="77777777" w:rsidTr="009003B9">
        <w:tc>
          <w:tcPr>
            <w:tcW w:w="1510" w:type="pct"/>
            <w:vAlign w:val="bottom"/>
          </w:tcPr>
          <w:p w14:paraId="2CC34F79" w14:textId="5ACA876F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studentów/doktorantów UW</w:t>
            </w:r>
          </w:p>
        </w:tc>
        <w:tc>
          <w:tcPr>
            <w:tcW w:w="11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CCA906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22" w:type="pct"/>
            <w:tcBorders>
              <w:top w:val="single" w:sz="4" w:space="0" w:color="auto"/>
            </w:tcBorders>
            <w:vAlign w:val="bottom"/>
          </w:tcPr>
          <w:p w14:paraId="557D43BD" w14:textId="761E7193" w:rsidR="000172E5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pracowników UW</w:t>
            </w:r>
          </w:p>
        </w:tc>
        <w:tc>
          <w:tcPr>
            <w:tcW w:w="116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9C8D7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811922" w14:paraId="6D1DFBFE" w14:textId="77777777" w:rsidTr="009003B9">
        <w:tc>
          <w:tcPr>
            <w:tcW w:w="1510" w:type="pct"/>
            <w:vAlign w:val="bottom"/>
          </w:tcPr>
          <w:p w14:paraId="685DF008" w14:textId="322D7A3D" w:rsidR="00CD5215" w:rsidRDefault="001E5182" w:rsidP="001E5182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Czy wśród uczestników UW będą osoby niepełnosprawne?</w:t>
            </w:r>
          </w:p>
        </w:tc>
        <w:tc>
          <w:tcPr>
            <w:tcW w:w="11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CE57A4" w14:textId="33D0EFFB" w:rsidR="00CD5215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tak/nie</w:t>
            </w:r>
          </w:p>
        </w:tc>
        <w:tc>
          <w:tcPr>
            <w:tcW w:w="1222" w:type="pct"/>
            <w:vAlign w:val="bottom"/>
          </w:tcPr>
          <w:p w14:paraId="65052EA1" w14:textId="6F2B0858" w:rsidR="00CD5215" w:rsidRDefault="001E5182" w:rsidP="00404C0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Czy wśród studentów/doktorantów będą osoby pobierające </w:t>
            </w:r>
            <w:r w:rsidR="009019FA">
              <w:rPr>
                <w:rFonts w:cstheme="minorHAnsi"/>
                <w:sz w:val="22"/>
                <w:szCs w:val="22"/>
              </w:rPr>
              <w:t>stypendium socjalne?</w:t>
            </w:r>
          </w:p>
        </w:tc>
        <w:tc>
          <w:tcPr>
            <w:tcW w:w="116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DAC0AA" w14:textId="0AD1F851" w:rsidR="00CD5215" w:rsidRPr="00811922" w:rsidRDefault="009019FA" w:rsidP="00404C0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tak/nie</w:t>
            </w:r>
          </w:p>
        </w:tc>
      </w:tr>
      <w:tr w:rsidR="00CD5215" w:rsidRPr="00811922" w14:paraId="59E0F47B" w14:textId="77777777" w:rsidTr="009003B9">
        <w:tc>
          <w:tcPr>
            <w:tcW w:w="1510" w:type="pct"/>
            <w:vAlign w:val="bottom"/>
          </w:tcPr>
          <w:p w14:paraId="1BE0CF36" w14:textId="6B77918A" w:rsidR="00CD5215" w:rsidRPr="00404C0B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Liczba punktów ECTS, które będą przyznane </w:t>
            </w:r>
            <w:r w:rsidR="00F330B9">
              <w:rPr>
                <w:rFonts w:cstheme="minorHAnsi"/>
                <w:sz w:val="22"/>
                <w:szCs w:val="22"/>
              </w:rPr>
              <w:t>studentom/doktorantom</w:t>
            </w:r>
            <w:r>
              <w:rPr>
                <w:rFonts w:cstheme="minorHAnsi"/>
                <w:sz w:val="22"/>
                <w:szCs w:val="22"/>
              </w:rPr>
              <w:t>(min.3)</w:t>
            </w:r>
          </w:p>
        </w:tc>
        <w:tc>
          <w:tcPr>
            <w:tcW w:w="10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07E296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67" w:type="pct"/>
            <w:gridSpan w:val="2"/>
            <w:vAlign w:val="bottom"/>
          </w:tcPr>
          <w:p w14:paraId="1E8C7AEC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53" w:type="pct"/>
            <w:vAlign w:val="bottom"/>
          </w:tcPr>
          <w:p w14:paraId="5FAF0F0B" w14:textId="310CF460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5EECEF88" w14:textId="77777777" w:rsidTr="009003B9">
        <w:tc>
          <w:tcPr>
            <w:tcW w:w="1510" w:type="pct"/>
            <w:shd w:val="clear" w:color="auto" w:fill="auto"/>
            <w:vAlign w:val="bottom"/>
          </w:tcPr>
          <w:p w14:paraId="057B117F" w14:textId="77777777" w:rsidR="00712481" w:rsidRPr="00404C0B" w:rsidRDefault="0071248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58" w:type="pct"/>
            <w:shd w:val="clear" w:color="auto" w:fill="auto"/>
            <w:vAlign w:val="bottom"/>
          </w:tcPr>
          <w:p w14:paraId="5D5AFAAB" w14:textId="77777777" w:rsidR="00712481" w:rsidRPr="00712481" w:rsidRDefault="00712481" w:rsidP="00404C0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67" w:type="pct"/>
            <w:gridSpan w:val="2"/>
            <w:shd w:val="clear" w:color="auto" w:fill="auto"/>
            <w:vAlign w:val="bottom"/>
          </w:tcPr>
          <w:p w14:paraId="064F618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53" w:type="pct"/>
            <w:shd w:val="clear" w:color="auto" w:fill="auto"/>
            <w:vAlign w:val="bottom"/>
          </w:tcPr>
          <w:p w14:paraId="2E5DC8C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140FB0F9" w14:textId="77777777" w:rsidTr="009003B9">
        <w:trPr>
          <w:trHeight w:val="284"/>
        </w:trPr>
        <w:tc>
          <w:tcPr>
            <w:tcW w:w="1510" w:type="pct"/>
            <w:shd w:val="clear" w:color="auto" w:fill="155078" w:themeFill="accent1"/>
            <w:vAlign w:val="bottom"/>
          </w:tcPr>
          <w:p w14:paraId="1EA35A5D" w14:textId="306BE628" w:rsidR="00712481" w:rsidRPr="00865731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865731">
              <w:rPr>
                <w:rFonts w:cstheme="minorHAnsi"/>
                <w:color w:val="FFFFFF" w:themeColor="background1"/>
                <w:sz w:val="22"/>
                <w:szCs w:val="22"/>
              </w:rPr>
              <w:t>PODPISY</w:t>
            </w:r>
          </w:p>
        </w:tc>
        <w:tc>
          <w:tcPr>
            <w:tcW w:w="1058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7BCE5C4D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267" w:type="pct"/>
            <w:gridSpan w:val="2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36B7F0DB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153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499FD734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</w:tr>
      <w:tr w:rsidR="00712481" w:rsidRPr="00811922" w14:paraId="1E1E636A" w14:textId="77777777" w:rsidTr="009003B9">
        <w:tc>
          <w:tcPr>
            <w:tcW w:w="1510" w:type="pct"/>
            <w:vAlign w:val="bottom"/>
          </w:tcPr>
          <w:p w14:paraId="6BED9553" w14:textId="77777777" w:rsidR="00712481" w:rsidRPr="00404C0B" w:rsidRDefault="00712481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58" w:type="pct"/>
            <w:vAlign w:val="bottom"/>
          </w:tcPr>
          <w:p w14:paraId="14868D63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67" w:type="pct"/>
            <w:gridSpan w:val="2"/>
            <w:vAlign w:val="bottom"/>
          </w:tcPr>
          <w:p w14:paraId="08EAC8BD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53" w:type="pct"/>
            <w:vAlign w:val="bottom"/>
          </w:tcPr>
          <w:p w14:paraId="3223AFDC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42A22CF2" w14:textId="77777777" w:rsidTr="009003B9">
        <w:tc>
          <w:tcPr>
            <w:tcW w:w="1510" w:type="pct"/>
            <w:vAlign w:val="bottom"/>
          </w:tcPr>
          <w:p w14:paraId="0A53AA3D" w14:textId="79BA44AC" w:rsidR="00712481" w:rsidRPr="00404C0B" w:rsidRDefault="009019FA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Podpis osoby odpowiedzialnej za organizację </w:t>
            </w:r>
            <w:proofErr w:type="spellStart"/>
            <w:r>
              <w:rPr>
                <w:rFonts w:cstheme="minorHAnsi"/>
                <w:sz w:val="22"/>
                <w:szCs w:val="22"/>
              </w:rPr>
              <w:t>BIPu</w:t>
            </w:r>
            <w:proofErr w:type="spellEnd"/>
          </w:p>
        </w:tc>
        <w:tc>
          <w:tcPr>
            <w:tcW w:w="1058" w:type="pct"/>
            <w:tcBorders>
              <w:bottom w:val="single" w:sz="4" w:space="0" w:color="auto"/>
            </w:tcBorders>
            <w:vAlign w:val="bottom"/>
          </w:tcPr>
          <w:p w14:paraId="46B6A8D9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67" w:type="pct"/>
            <w:gridSpan w:val="2"/>
            <w:vAlign w:val="bottom"/>
          </w:tcPr>
          <w:p w14:paraId="687859A2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53" w:type="pct"/>
            <w:vAlign w:val="bottom"/>
          </w:tcPr>
          <w:p w14:paraId="6C137CA8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04C0B" w:rsidRPr="00811922" w14:paraId="718C0324" w14:textId="77777777" w:rsidTr="009003B9">
        <w:tc>
          <w:tcPr>
            <w:tcW w:w="1510" w:type="pct"/>
            <w:vAlign w:val="bottom"/>
          </w:tcPr>
          <w:p w14:paraId="3726A9F5" w14:textId="5E3C09AB" w:rsidR="00404C0B" w:rsidRPr="00404C0B" w:rsidRDefault="00404C0B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404C0B">
              <w:rPr>
                <w:rFonts w:cstheme="minorHAnsi"/>
                <w:sz w:val="22"/>
                <w:szCs w:val="22"/>
              </w:rPr>
              <w:t>Podpis koordynatora mobilności</w:t>
            </w:r>
          </w:p>
        </w:tc>
        <w:tc>
          <w:tcPr>
            <w:tcW w:w="11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52F3BE" w14:textId="77777777" w:rsidR="00404C0B" w:rsidRPr="00404C0B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22" w:type="pct"/>
            <w:vAlign w:val="bottom"/>
          </w:tcPr>
          <w:p w14:paraId="465DB4C3" w14:textId="237378FD" w:rsidR="00404C0B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  <w:r w:rsidRPr="00712481">
              <w:rPr>
                <w:rFonts w:cstheme="minorHAnsi"/>
                <w:sz w:val="22"/>
                <w:szCs w:val="22"/>
              </w:rPr>
              <w:t>Podpis dziekana / kierownika jednostki organizacyjnej</w:t>
            </w:r>
          </w:p>
        </w:tc>
        <w:tc>
          <w:tcPr>
            <w:tcW w:w="1165" w:type="pct"/>
            <w:tcBorders>
              <w:bottom w:val="single" w:sz="4" w:space="0" w:color="auto"/>
            </w:tcBorders>
            <w:vAlign w:val="bottom"/>
          </w:tcPr>
          <w:p w14:paraId="13EC7688" w14:textId="77777777" w:rsidR="00404C0B" w:rsidRPr="00811922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7174" w:rsidRPr="00811922" w14:paraId="50CE1CCE" w14:textId="77777777" w:rsidTr="009003B9">
        <w:tc>
          <w:tcPr>
            <w:tcW w:w="1510" w:type="pct"/>
            <w:vAlign w:val="bottom"/>
          </w:tcPr>
          <w:p w14:paraId="526B2E17" w14:textId="73699474" w:rsidR="00E07174" w:rsidRPr="00404C0B" w:rsidRDefault="00E07174" w:rsidP="00427435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Data zgłoszenia</w:t>
            </w:r>
          </w:p>
        </w:tc>
        <w:tc>
          <w:tcPr>
            <w:tcW w:w="1102" w:type="pct"/>
            <w:gridSpan w:val="2"/>
            <w:tcBorders>
              <w:bottom w:val="single" w:sz="4" w:space="0" w:color="auto"/>
            </w:tcBorders>
            <w:vAlign w:val="bottom"/>
          </w:tcPr>
          <w:p w14:paraId="74D40497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22" w:type="pct"/>
            <w:vAlign w:val="bottom"/>
          </w:tcPr>
          <w:p w14:paraId="04C105B4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65" w:type="pct"/>
            <w:vAlign w:val="bottom"/>
          </w:tcPr>
          <w:p w14:paraId="7C046CC8" w14:textId="77777777" w:rsidR="00E07174" w:rsidRPr="00811922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3D31D07B" w14:textId="01CA17AB" w:rsidR="000172E5" w:rsidRDefault="000172E5" w:rsidP="00427435">
      <w:pPr>
        <w:rPr>
          <w:rFonts w:cstheme="minorHAnsi"/>
          <w:sz w:val="22"/>
          <w:szCs w:val="22"/>
        </w:rPr>
      </w:pPr>
    </w:p>
    <w:p w14:paraId="40FAB6B0" w14:textId="28CE1F05" w:rsidR="00865731" w:rsidRDefault="00865731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Załącznik: List zapraszający </w:t>
      </w:r>
      <w:r w:rsidR="00F330B9">
        <w:rPr>
          <w:rFonts w:cstheme="minorHAnsi"/>
          <w:sz w:val="22"/>
          <w:szCs w:val="22"/>
        </w:rPr>
        <w:t xml:space="preserve">do współpracy </w:t>
      </w:r>
      <w:r>
        <w:rPr>
          <w:rFonts w:cstheme="minorHAnsi"/>
          <w:sz w:val="22"/>
          <w:szCs w:val="22"/>
        </w:rPr>
        <w:t>od uczelni organizatora</w:t>
      </w:r>
    </w:p>
    <w:sectPr w:rsidR="00865731" w:rsidSect="00F330B9">
      <w:headerReference w:type="default" r:id="rId11"/>
      <w:footerReference w:type="default" r:id="rId12"/>
      <w:pgSz w:w="11906" w:h="16838" w:code="9"/>
      <w:pgMar w:top="2394" w:right="1440" w:bottom="1077" w:left="1440" w:header="426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D359F6" w14:textId="77777777" w:rsidR="00D13A3C" w:rsidRDefault="00D13A3C" w:rsidP="000172E5">
      <w:pPr>
        <w:spacing w:after="0" w:line="240" w:lineRule="auto"/>
      </w:pPr>
      <w:r>
        <w:separator/>
      </w:r>
    </w:p>
  </w:endnote>
  <w:endnote w:type="continuationSeparator" w:id="0">
    <w:p w14:paraId="7DA41091" w14:textId="77777777" w:rsidR="00D13A3C" w:rsidRDefault="00D13A3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6DB803-758C-4E56-804F-735B41E5BAFA}"/>
    <w:embedBold r:id="rId2" w:fontKey="{919340C7-F2C3-4F11-891A-2B937CA8CD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C11AD599-BAD2-4C15-A7C7-F4375BF15082}"/>
    <w:embedBold r:id="rId4" w:fontKey="{44CD018F-9F13-4380-8EF1-A5351F5525A7}"/>
    <w:embedItalic r:id="rId5" w:fontKey="{5D7E58DF-24C7-4F19-9253-9BC000C1A4B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AC1E94A-9C1D-449E-918F-09371317D47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B4A7815-6679-4B3E-BF68-FEA697F0F4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16C715DF" w14:textId="77777777" w:rsidTr="00637200">
      <w:tc>
        <w:tcPr>
          <w:tcW w:w="4675" w:type="dxa"/>
          <w:vAlign w:val="center"/>
        </w:tcPr>
        <w:p w14:paraId="4C0D34C8" w14:textId="6A114A74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1AEB79F" w14:textId="62C75E5B" w:rsidR="00311D4F" w:rsidRPr="00311D4F" w:rsidRDefault="00311D4F" w:rsidP="00637200">
          <w:pPr>
            <w:pStyle w:val="Stopka"/>
            <w:jc w:val="right"/>
          </w:pPr>
        </w:p>
      </w:tc>
    </w:tr>
  </w:tbl>
  <w:p w14:paraId="6E9ECDF2" w14:textId="77777777" w:rsidR="006145D8" w:rsidRDefault="006145D8" w:rsidP="007124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FB7FE" w14:textId="77777777" w:rsidR="00D13A3C" w:rsidRDefault="00D13A3C" w:rsidP="000172E5">
      <w:pPr>
        <w:spacing w:after="0" w:line="240" w:lineRule="auto"/>
      </w:pPr>
      <w:r>
        <w:separator/>
      </w:r>
    </w:p>
  </w:footnote>
  <w:footnote w:type="continuationSeparator" w:id="0">
    <w:p w14:paraId="46E608D8" w14:textId="77777777" w:rsidR="00D13A3C" w:rsidRDefault="00D13A3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709"/>
      <w:gridCol w:w="7938"/>
    </w:tblGrid>
    <w:tr w:rsidR="00B337A2" w:rsidRPr="009003B9" w14:paraId="56DCBA70" w14:textId="77777777" w:rsidTr="00CB47D3">
      <w:trPr>
        <w:trHeight w:val="990"/>
      </w:trPr>
      <w:tc>
        <w:tcPr>
          <w:tcW w:w="709" w:type="dxa"/>
          <w:vAlign w:val="center"/>
        </w:tcPr>
        <w:p w14:paraId="51FCEC0E" w14:textId="66FE9692" w:rsidR="00B337A2" w:rsidRPr="00CB47D3" w:rsidRDefault="00B337A2" w:rsidP="00637200">
          <w:pPr>
            <w:pStyle w:val="Nagwek"/>
            <w:rPr>
              <w:sz w:val="28"/>
              <w:szCs w:val="28"/>
            </w:rPr>
          </w:pPr>
        </w:p>
      </w:tc>
      <w:tc>
        <w:tcPr>
          <w:tcW w:w="7938" w:type="dxa"/>
          <w:vAlign w:val="center"/>
        </w:tcPr>
        <w:p w14:paraId="424B545D" w14:textId="26584D71" w:rsidR="00404C0B" w:rsidRPr="00CB47D3" w:rsidRDefault="0071470D" w:rsidP="00637200">
          <w:pPr>
            <w:pStyle w:val="Nagwek"/>
            <w:rPr>
              <w:rFonts w:ascii="Calibri" w:hAnsi="Calibri" w:cs="Calibri"/>
              <w:color w:val="002060"/>
              <w:sz w:val="28"/>
              <w:szCs w:val="28"/>
            </w:rPr>
          </w:pPr>
          <w:r>
            <w:rPr>
              <w:rFonts w:ascii="Arial" w:hAnsi="Arial" w:cs="Arial"/>
              <w:b w:val="0"/>
              <w:bCs/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5BC9D8BB" wp14:editId="476F6F1F">
                <wp:simplePos x="0" y="0"/>
                <wp:positionH relativeFrom="column">
                  <wp:posOffset>2988310</wp:posOffset>
                </wp:positionH>
                <wp:positionV relativeFrom="paragraph">
                  <wp:posOffset>-37465</wp:posOffset>
                </wp:positionV>
                <wp:extent cx="2231390" cy="438785"/>
                <wp:effectExtent l="0" t="0" r="0" b="0"/>
                <wp:wrapNone/>
                <wp:docPr id="33" name="Obraz 3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139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93B46">
            <w:rPr>
              <w:rFonts w:ascii="Arial" w:hAnsi="Arial" w:cs="Arial"/>
              <w:b w:val="0"/>
              <w:bCs/>
              <w:noProof/>
              <w:sz w:val="22"/>
              <w:szCs w:val="22"/>
              <w:lang w:eastAsia="pl-PL"/>
            </w:rPr>
            <w:drawing>
              <wp:inline distT="0" distB="0" distL="0" distR="0" wp14:anchorId="78CE39C6" wp14:editId="3AEAFCE3">
                <wp:extent cx="1612265" cy="495300"/>
                <wp:effectExtent l="0" t="0" r="6985" b="0"/>
                <wp:docPr id="34" name="Obraz 34" descr="Erasmus PL 2021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rasmus PL 2021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1786" cy="49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FFFB5E9" w14:textId="2F42BF74" w:rsidR="00F330B9" w:rsidRDefault="009003B9" w:rsidP="00F330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proofErr w:type="spellStart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Mieszany</w:t>
          </w:r>
          <w:proofErr w:type="spellEnd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 xml:space="preserve"> program </w:t>
          </w:r>
          <w:proofErr w:type="spellStart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intensywny</w:t>
          </w:r>
          <w:proofErr w:type="spellEnd"/>
        </w:p>
        <w:p w14:paraId="6EF8B8F6" w14:textId="1D1D7E82" w:rsidR="00B337A2" w:rsidRPr="0071470D" w:rsidRDefault="0071470D" w:rsidP="009003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BLENDED INTENSIVE PROGRAM</w:t>
          </w:r>
          <w:r w:rsid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ME</w:t>
          </w: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(BIP)</w:t>
          </w:r>
          <w:r w:rsidR="00404C0B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</w:t>
          </w:r>
          <w:r w:rsidR="00CB47D3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br/>
          </w:r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Erasmus+ KA131/2021</w:t>
          </w:r>
        </w:p>
      </w:tc>
    </w:tr>
  </w:tbl>
  <w:p w14:paraId="6CE94B4D" w14:textId="6D4CC618" w:rsidR="000172E5" w:rsidRPr="0071470D" w:rsidRDefault="000172E5" w:rsidP="00311D4F">
    <w:pPr>
      <w:pStyle w:val="Bezodstpw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A5A"/>
    <w:rsid w:val="000172E5"/>
    <w:rsid w:val="00052382"/>
    <w:rsid w:val="0006568A"/>
    <w:rsid w:val="00076F0F"/>
    <w:rsid w:val="00084253"/>
    <w:rsid w:val="000A0490"/>
    <w:rsid w:val="000D1F49"/>
    <w:rsid w:val="001727CA"/>
    <w:rsid w:val="001800AB"/>
    <w:rsid w:val="001A2874"/>
    <w:rsid w:val="001E5182"/>
    <w:rsid w:val="0020149C"/>
    <w:rsid w:val="00223FFE"/>
    <w:rsid w:val="002B19CD"/>
    <w:rsid w:val="002C272B"/>
    <w:rsid w:val="002C56E6"/>
    <w:rsid w:val="00311D4F"/>
    <w:rsid w:val="0034390E"/>
    <w:rsid w:val="00344849"/>
    <w:rsid w:val="00361E11"/>
    <w:rsid w:val="003769BA"/>
    <w:rsid w:val="003F0847"/>
    <w:rsid w:val="0040090B"/>
    <w:rsid w:val="00404C0B"/>
    <w:rsid w:val="004070C0"/>
    <w:rsid w:val="00427435"/>
    <w:rsid w:val="0046302A"/>
    <w:rsid w:val="00487D2D"/>
    <w:rsid w:val="004D5D62"/>
    <w:rsid w:val="00502E9C"/>
    <w:rsid w:val="005112D0"/>
    <w:rsid w:val="00514BA7"/>
    <w:rsid w:val="00561D42"/>
    <w:rsid w:val="00577E06"/>
    <w:rsid w:val="00583334"/>
    <w:rsid w:val="005A3BF7"/>
    <w:rsid w:val="005D2B2F"/>
    <w:rsid w:val="005F2035"/>
    <w:rsid w:val="005F23C0"/>
    <w:rsid w:val="005F7990"/>
    <w:rsid w:val="006145D8"/>
    <w:rsid w:val="0061738C"/>
    <w:rsid w:val="00637200"/>
    <w:rsid w:val="0063739C"/>
    <w:rsid w:val="00712481"/>
    <w:rsid w:val="0071470D"/>
    <w:rsid w:val="007147D7"/>
    <w:rsid w:val="00770F25"/>
    <w:rsid w:val="00775281"/>
    <w:rsid w:val="007A35A8"/>
    <w:rsid w:val="007B0A85"/>
    <w:rsid w:val="007C6A52"/>
    <w:rsid w:val="00811922"/>
    <w:rsid w:val="0082043E"/>
    <w:rsid w:val="00846B76"/>
    <w:rsid w:val="00865731"/>
    <w:rsid w:val="0086797B"/>
    <w:rsid w:val="008E203A"/>
    <w:rsid w:val="009003B9"/>
    <w:rsid w:val="009019FA"/>
    <w:rsid w:val="0091229C"/>
    <w:rsid w:val="00940E73"/>
    <w:rsid w:val="009512C6"/>
    <w:rsid w:val="00951A5A"/>
    <w:rsid w:val="0097038E"/>
    <w:rsid w:val="0098597D"/>
    <w:rsid w:val="009F619A"/>
    <w:rsid w:val="009F6DDE"/>
    <w:rsid w:val="00A370A8"/>
    <w:rsid w:val="00A45F85"/>
    <w:rsid w:val="00B337A2"/>
    <w:rsid w:val="00BD4753"/>
    <w:rsid w:val="00BD5CB1"/>
    <w:rsid w:val="00BE62EE"/>
    <w:rsid w:val="00C003BA"/>
    <w:rsid w:val="00C4602F"/>
    <w:rsid w:val="00C46878"/>
    <w:rsid w:val="00C6231D"/>
    <w:rsid w:val="00CB47D3"/>
    <w:rsid w:val="00CB4A51"/>
    <w:rsid w:val="00CD4532"/>
    <w:rsid w:val="00CD47B0"/>
    <w:rsid w:val="00CD5215"/>
    <w:rsid w:val="00CE6104"/>
    <w:rsid w:val="00CE7918"/>
    <w:rsid w:val="00CF3C39"/>
    <w:rsid w:val="00D13A3C"/>
    <w:rsid w:val="00D16163"/>
    <w:rsid w:val="00DB3FAD"/>
    <w:rsid w:val="00DC71EC"/>
    <w:rsid w:val="00E04C36"/>
    <w:rsid w:val="00E07174"/>
    <w:rsid w:val="00E61C09"/>
    <w:rsid w:val="00EB3B58"/>
    <w:rsid w:val="00EC7359"/>
    <w:rsid w:val="00EE3054"/>
    <w:rsid w:val="00F00606"/>
    <w:rsid w:val="00F01256"/>
    <w:rsid w:val="00F330B9"/>
    <w:rsid w:val="00F7145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5A9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951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\AppData\Roaming\Microsoft\Templates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32FEC8-A45C-4B0A-BC8B-555F07005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142</Words>
  <Characters>853</Characters>
  <Application>Microsoft Office Word</Application>
  <DocSecurity>0</DocSecurity>
  <Lines>7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2021-11-30T15:10:00Z</dcterms:created>
  <dcterms:modified xsi:type="dcterms:W3CDTF">2021-12-02T12:01:00Z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